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461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2"/>
        <w:gridCol w:w="3118"/>
        <w:gridCol w:w="1479"/>
        <w:gridCol w:w="15"/>
        <w:gridCol w:w="1199"/>
        <w:gridCol w:w="1991"/>
      </w:tblGrid>
      <w:tr w:rsidR="00191423" w:rsidRPr="00690308" w14:paraId="04CB2A73" w14:textId="77777777" w:rsidTr="00191423">
        <w:trPr>
          <w:trHeight w:val="583"/>
        </w:trPr>
        <w:tc>
          <w:tcPr>
            <w:tcW w:w="2122" w:type="dxa"/>
            <w:shd w:val="clear" w:color="auto" w:fill="E7E6E6" w:themeFill="background2"/>
          </w:tcPr>
          <w:p w14:paraId="53D1BA64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7802" w:type="dxa"/>
            <w:gridSpan w:val="5"/>
          </w:tcPr>
          <w:p w14:paraId="2FE87B33" w14:textId="77777777" w:rsidR="00191423" w:rsidRPr="00626F0F" w:rsidRDefault="00191423" w:rsidP="00191423">
            <w:pPr>
              <w:rPr>
                <w:rFonts w:ascii="Aharoni" w:hAnsi="Aharoni" w:cs="Aharoni"/>
                <w:sz w:val="24"/>
                <w:szCs w:val="24"/>
              </w:rPr>
            </w:pPr>
          </w:p>
        </w:tc>
      </w:tr>
      <w:tr w:rsidR="00191423" w:rsidRPr="00690308" w14:paraId="75705687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012825DE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Apellidos</w:t>
            </w:r>
          </w:p>
        </w:tc>
        <w:tc>
          <w:tcPr>
            <w:tcW w:w="7802" w:type="dxa"/>
            <w:gridSpan w:val="5"/>
          </w:tcPr>
          <w:p w14:paraId="7C416FF0" w14:textId="77777777" w:rsidR="00191423" w:rsidRPr="00626F0F" w:rsidRDefault="00191423" w:rsidP="00191423">
            <w:pPr>
              <w:rPr>
                <w:rFonts w:ascii="Aharoni" w:hAnsi="Aharoni" w:cs="Aharoni"/>
                <w:sz w:val="24"/>
                <w:szCs w:val="24"/>
              </w:rPr>
            </w:pPr>
          </w:p>
        </w:tc>
      </w:tr>
      <w:tr w:rsidR="00191423" w:rsidRPr="00690308" w14:paraId="36D88D67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71B466A9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7802" w:type="dxa"/>
            <w:gridSpan w:val="5"/>
          </w:tcPr>
          <w:p w14:paraId="30D357B5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</w:tr>
      <w:tr w:rsidR="00191423" w:rsidRPr="00690308" w14:paraId="21F40EC8" w14:textId="77777777" w:rsidTr="00191423">
        <w:trPr>
          <w:trHeight w:val="724"/>
        </w:trPr>
        <w:tc>
          <w:tcPr>
            <w:tcW w:w="2122" w:type="dxa"/>
            <w:shd w:val="clear" w:color="auto" w:fill="E7E6E6" w:themeFill="background2"/>
          </w:tcPr>
          <w:p w14:paraId="2CB5694F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DNI / NIE</w:t>
            </w:r>
          </w:p>
        </w:tc>
        <w:tc>
          <w:tcPr>
            <w:tcW w:w="3118" w:type="dxa"/>
          </w:tcPr>
          <w:p w14:paraId="4695BAB7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shd w:val="clear" w:color="auto" w:fill="E7E6E6" w:themeFill="background2"/>
          </w:tcPr>
          <w:p w14:paraId="7928CF1A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Fecha de nacimiento</w:t>
            </w:r>
          </w:p>
        </w:tc>
        <w:tc>
          <w:tcPr>
            <w:tcW w:w="1991" w:type="dxa"/>
          </w:tcPr>
          <w:p w14:paraId="2D9E035F" w14:textId="77777777" w:rsidR="00191423" w:rsidRPr="00B75128" w:rsidRDefault="00191423" w:rsidP="00191423">
            <w:pPr>
              <w:rPr>
                <w:rFonts w:ascii="Eurostile" w:hAnsi="Eurostile"/>
                <w:b/>
                <w:bCs/>
                <w:sz w:val="24"/>
                <w:szCs w:val="24"/>
              </w:rPr>
            </w:pPr>
          </w:p>
        </w:tc>
      </w:tr>
      <w:tr w:rsidR="00191423" w:rsidRPr="00690308" w14:paraId="1AEE9BA2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2AE7DC22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Localidad</w:t>
            </w:r>
          </w:p>
        </w:tc>
        <w:tc>
          <w:tcPr>
            <w:tcW w:w="7802" w:type="dxa"/>
            <w:gridSpan w:val="5"/>
          </w:tcPr>
          <w:p w14:paraId="1BF4D726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</w:tr>
      <w:tr w:rsidR="00191423" w:rsidRPr="00690308" w14:paraId="00345705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4ED54CA0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 xml:space="preserve">Provincia </w:t>
            </w:r>
          </w:p>
        </w:tc>
        <w:tc>
          <w:tcPr>
            <w:tcW w:w="7802" w:type="dxa"/>
            <w:gridSpan w:val="5"/>
          </w:tcPr>
          <w:p w14:paraId="67E9677F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</w:tr>
      <w:tr w:rsidR="00191423" w:rsidRPr="00690308" w14:paraId="4AD7AAD0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72FB1329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3118" w:type="dxa"/>
          </w:tcPr>
          <w:p w14:paraId="251AFC84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  <w:tc>
          <w:tcPr>
            <w:tcW w:w="1494" w:type="dxa"/>
            <w:gridSpan w:val="2"/>
            <w:shd w:val="clear" w:color="auto" w:fill="E7E6E6" w:themeFill="background2"/>
          </w:tcPr>
          <w:p w14:paraId="1756161E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Teléfono</w:t>
            </w:r>
          </w:p>
        </w:tc>
        <w:tc>
          <w:tcPr>
            <w:tcW w:w="3190" w:type="dxa"/>
            <w:gridSpan w:val="2"/>
          </w:tcPr>
          <w:p w14:paraId="5C9B3F49" w14:textId="77777777" w:rsidR="00191423" w:rsidRPr="00B75128" w:rsidRDefault="00191423" w:rsidP="00191423">
            <w:pPr>
              <w:rPr>
                <w:rFonts w:ascii="Eurostile" w:hAnsi="Eurostile"/>
                <w:b/>
                <w:bCs/>
                <w:sz w:val="24"/>
                <w:szCs w:val="24"/>
              </w:rPr>
            </w:pPr>
          </w:p>
        </w:tc>
      </w:tr>
      <w:tr w:rsidR="00191423" w:rsidRPr="00690308" w14:paraId="0E84D782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4EC0B87D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Categoría de competición</w:t>
            </w:r>
          </w:p>
        </w:tc>
        <w:tc>
          <w:tcPr>
            <w:tcW w:w="7802" w:type="dxa"/>
            <w:gridSpan w:val="5"/>
          </w:tcPr>
          <w:p w14:paraId="527285D3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</w:tr>
      <w:tr w:rsidR="00191423" w:rsidRPr="00690308" w14:paraId="2699E629" w14:textId="77777777" w:rsidTr="00191423">
        <w:trPr>
          <w:trHeight w:val="567"/>
        </w:trPr>
        <w:tc>
          <w:tcPr>
            <w:tcW w:w="2122" w:type="dxa"/>
            <w:shd w:val="clear" w:color="auto" w:fill="E7E6E6" w:themeFill="background2"/>
          </w:tcPr>
          <w:p w14:paraId="194C4044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Tipo de Licencia</w:t>
            </w:r>
          </w:p>
        </w:tc>
        <w:tc>
          <w:tcPr>
            <w:tcW w:w="3118" w:type="dxa"/>
          </w:tcPr>
          <w:p w14:paraId="1D4A205C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</w:p>
        </w:tc>
        <w:tc>
          <w:tcPr>
            <w:tcW w:w="1479" w:type="dxa"/>
            <w:shd w:val="clear" w:color="auto" w:fill="E7E6E6" w:themeFill="background2"/>
          </w:tcPr>
          <w:p w14:paraId="3FC830FB" w14:textId="77777777" w:rsidR="00191423" w:rsidRPr="00B75128" w:rsidRDefault="00191423" w:rsidP="00191423">
            <w:pPr>
              <w:rPr>
                <w:rFonts w:ascii="Eurostile" w:hAnsi="Eurostile" w:cs="Aharoni"/>
                <w:b/>
                <w:bCs/>
                <w:sz w:val="24"/>
                <w:szCs w:val="24"/>
              </w:rPr>
            </w:pPr>
            <w:r w:rsidRPr="00B75128">
              <w:rPr>
                <w:rFonts w:ascii="Eurostile" w:hAnsi="Eurostile" w:cs="Aharoni"/>
                <w:b/>
                <w:bCs/>
                <w:sz w:val="24"/>
                <w:szCs w:val="24"/>
              </w:rPr>
              <w:t>Importe</w:t>
            </w:r>
          </w:p>
        </w:tc>
        <w:tc>
          <w:tcPr>
            <w:tcW w:w="3205" w:type="dxa"/>
            <w:gridSpan w:val="3"/>
          </w:tcPr>
          <w:p w14:paraId="7E0BD290" w14:textId="77777777" w:rsidR="00191423" w:rsidRPr="00B75128" w:rsidRDefault="00191423" w:rsidP="00191423">
            <w:pPr>
              <w:rPr>
                <w:rFonts w:ascii="Eurostile" w:hAnsi="Eurostile"/>
                <w:b/>
                <w:bCs/>
                <w:sz w:val="24"/>
                <w:szCs w:val="24"/>
              </w:rPr>
            </w:pPr>
          </w:p>
        </w:tc>
      </w:tr>
    </w:tbl>
    <w:p w14:paraId="3CC2A35F" w14:textId="120248A2" w:rsidR="00690308" w:rsidRDefault="00690308" w:rsidP="001706EF"/>
    <w:p w14:paraId="7CA92F83" w14:textId="0190AB6E" w:rsidR="00690308" w:rsidRDefault="00690308" w:rsidP="001706EF"/>
    <w:p w14:paraId="2E33F1C4" w14:textId="2AC79A04" w:rsidR="0065560D" w:rsidRPr="00191423" w:rsidRDefault="0065560D" w:rsidP="0065560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Eurostile" w:hAnsi="Eurostile" w:cs="Helvetica"/>
          <w:sz w:val="24"/>
          <w:szCs w:val="24"/>
        </w:rPr>
      </w:pPr>
      <w:r w:rsidRPr="00191423">
        <w:rPr>
          <w:rFonts w:ascii="Eurostile" w:hAnsi="Eurostile" w:cs="Helvetica"/>
          <w:sz w:val="24"/>
          <w:szCs w:val="24"/>
        </w:rPr>
        <w:t>Elige la licencia que mejor se adapte a tu interés personal y paga su importe por transferencia bancaria a:</w:t>
      </w:r>
    </w:p>
    <w:p w14:paraId="2C70C718" w14:textId="77777777" w:rsidR="0065560D" w:rsidRPr="00380BC3" w:rsidRDefault="0065560D" w:rsidP="0065560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Eurostile" w:hAnsi="Eurostile" w:cs="Helvetica-Bold"/>
          <w:b/>
          <w:bCs/>
          <w:sz w:val="24"/>
          <w:szCs w:val="24"/>
        </w:rPr>
      </w:pPr>
      <w:r w:rsidRPr="00380BC3">
        <w:rPr>
          <w:rFonts w:ascii="Eurostile" w:hAnsi="Eurostile" w:cs="Helvetica-Bold"/>
          <w:b/>
          <w:bCs/>
          <w:sz w:val="24"/>
          <w:szCs w:val="24"/>
        </w:rPr>
        <w:t>CAIXABANK:</w:t>
      </w:r>
    </w:p>
    <w:p w14:paraId="7D929DB6" w14:textId="77777777" w:rsidR="0065560D" w:rsidRPr="00380BC3" w:rsidRDefault="0065560D" w:rsidP="0065560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Eurostile" w:hAnsi="Eurostile" w:cs="Helvetica-Bold"/>
          <w:b/>
          <w:bCs/>
          <w:sz w:val="24"/>
          <w:szCs w:val="24"/>
        </w:rPr>
      </w:pPr>
      <w:r w:rsidRPr="00380BC3">
        <w:rPr>
          <w:rFonts w:ascii="Eurostile" w:hAnsi="Eurostile" w:cs="Helvetica-Bold"/>
          <w:b/>
          <w:bCs/>
          <w:sz w:val="24"/>
          <w:szCs w:val="24"/>
        </w:rPr>
        <w:t>ES38 2100 3985 5202 0027 3136</w:t>
      </w:r>
    </w:p>
    <w:p w14:paraId="65516129" w14:textId="055CF787" w:rsidR="0065560D" w:rsidRDefault="0065560D" w:rsidP="0065560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4"/>
          <w:szCs w:val="24"/>
        </w:rPr>
      </w:pPr>
      <w:r w:rsidRPr="00380BC3">
        <w:rPr>
          <w:rFonts w:ascii="Eurostile" w:hAnsi="Eurostile" w:cs="Helvetica"/>
          <w:sz w:val="24"/>
          <w:szCs w:val="24"/>
        </w:rPr>
        <w:t>Rellena este formulario y mándalo, junto a una copia del pago, a:</w:t>
      </w:r>
      <w:r>
        <w:rPr>
          <w:rFonts w:ascii="Helvetica" w:hAnsi="Helvetica" w:cs="Helvetica"/>
          <w:sz w:val="24"/>
          <w:szCs w:val="24"/>
        </w:rPr>
        <w:t xml:space="preserve"> </w:t>
      </w:r>
      <w:r w:rsidRPr="00380BC3">
        <w:rPr>
          <w:rFonts w:ascii="Eurostile" w:hAnsi="Eurostile" w:cs="Helvetica-BoldOblique"/>
          <w:b/>
          <w:bCs/>
          <w:i/>
          <w:iCs/>
          <w:sz w:val="24"/>
          <w:szCs w:val="24"/>
        </w:rPr>
        <w:t>ifbbvalencia@gmail.com</w:t>
      </w:r>
    </w:p>
    <w:sectPr w:rsidR="0065560D" w:rsidSect="006556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45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1CD33" w14:textId="77777777" w:rsidR="00F17502" w:rsidRDefault="00F17502" w:rsidP="000172E5">
      <w:pPr>
        <w:spacing w:after="0" w:line="240" w:lineRule="auto"/>
      </w:pPr>
      <w:r>
        <w:separator/>
      </w:r>
    </w:p>
  </w:endnote>
  <w:endnote w:type="continuationSeparator" w:id="0">
    <w:p w14:paraId="72F1FC05" w14:textId="77777777" w:rsidR="00F17502" w:rsidRDefault="00F1750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93BA2E-7BB0-4EC2-AA3C-13758A58DFF3}"/>
    <w:embedBold r:id="rId2" w:fontKey="{08AC95DF-0B53-4576-A95A-96213CC15E8D}"/>
    <w:embedBoldItalic r:id="rId3" w:fontKey="{732852F1-6BF8-465C-8744-088CB9D3DA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A29A04F-2F4E-4986-BC44-A785F7DC18AB}"/>
    <w:embedBold r:id="rId5" w:fontKey="{2BEA10BC-FEA6-48C4-9056-483EAABF5997}"/>
    <w:embedItalic r:id="rId6" w:fontKey="{24269BCF-925F-431D-B9AF-3DE9915A615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988FBD2-7456-4659-8267-12F371DB39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615A3E8-6508-4151-980E-E9318CAB3B6D}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  <w:embedRegular r:id="rId9" w:fontKey="{BAC17AD7-1263-48FB-A107-5C4B0B144A5C}"/>
    <w:embedBold r:id="rId10" w:fontKey="{BC7DD687-B8CC-47FD-80D9-2F083301622A}"/>
    <w:embedBoldItalic r:id="rId11" w:fontKey="{C920B884-44DD-4642-8F87-94CD9619DACC}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  <w:embedRegular r:id="rId12" w:fontKey="{766CE80B-2321-41C4-8974-8A92EFCADF57}"/>
    <w:embedBold r:id="rId13" w:fontKey="{B8F2E395-481D-478F-86FA-FC18042366C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346F355F-7659-4B70-8BFD-A9CC02C5BE44}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Oblique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1F5C" w14:textId="77777777" w:rsidR="00191423" w:rsidRDefault="001914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895" w:type="dxa"/>
      <w:tblInd w:w="-700" w:type="dxa"/>
      <w:shd w:val="clear" w:color="auto" w:fill="262626" w:themeFill="text1" w:themeFillTint="D9"/>
      <w:tblLook w:val="04A0" w:firstRow="1" w:lastRow="0" w:firstColumn="1" w:lastColumn="0" w:noHBand="0" w:noVBand="1"/>
    </w:tblPr>
    <w:tblGrid>
      <w:gridCol w:w="8096"/>
      <w:gridCol w:w="3799"/>
    </w:tblGrid>
    <w:tr w:rsidR="00094936" w:rsidRPr="00311D4F" w14:paraId="69BDC0D3" w14:textId="77777777" w:rsidTr="0065560D">
      <w:trPr>
        <w:trHeight w:val="1171"/>
      </w:trPr>
      <w:tc>
        <w:tcPr>
          <w:tcW w:w="8096" w:type="dxa"/>
          <w:shd w:val="clear" w:color="auto" w:fill="FFFFFF" w:themeFill="background1"/>
          <w:vAlign w:val="center"/>
        </w:tcPr>
        <w:p w14:paraId="795B50AE" w14:textId="77777777" w:rsidR="00311D4F" w:rsidRPr="00191423" w:rsidRDefault="00094936" w:rsidP="00637200">
          <w:pPr>
            <w:pStyle w:val="Piedepgina"/>
            <w:rPr>
              <w:rFonts w:ascii="Eurostile" w:hAnsi="Eurostile"/>
              <w:sz w:val="40"/>
              <w:szCs w:val="40"/>
              <w:lang w:val="en-US"/>
            </w:rPr>
          </w:pPr>
          <w:r w:rsidRPr="0065560D">
            <w:rPr>
              <w:sz w:val="40"/>
              <w:szCs w:val="40"/>
              <w:lang w:val="en-US"/>
            </w:rPr>
            <w:t xml:space="preserve">     </w:t>
          </w:r>
          <w:r w:rsidR="00626F0F" w:rsidRPr="00191423">
            <w:rPr>
              <w:rFonts w:ascii="Eurostile" w:hAnsi="Eurostile"/>
              <w:sz w:val="40"/>
              <w:szCs w:val="40"/>
              <w:lang w:val="en-US"/>
            </w:rPr>
            <w:t>IFBBVALENCIA.COM</w:t>
          </w:r>
        </w:p>
        <w:p w14:paraId="7554FE48" w14:textId="44DBBEBD" w:rsidR="0065560D" w:rsidRPr="00191423" w:rsidRDefault="0065560D" w:rsidP="0065560D">
          <w:pPr>
            <w:widowControl w:val="0"/>
            <w:tabs>
              <w:tab w:val="left" w:pos="566"/>
              <w:tab w:val="left" w:pos="1133"/>
              <w:tab w:val="left" w:pos="1700"/>
              <w:tab w:val="left" w:pos="2267"/>
              <w:tab w:val="left" w:pos="2834"/>
              <w:tab w:val="left" w:pos="3401"/>
              <w:tab w:val="left" w:pos="3968"/>
              <w:tab w:val="left" w:pos="4535"/>
              <w:tab w:val="left" w:pos="5102"/>
              <w:tab w:val="left" w:pos="5669"/>
              <w:tab w:val="left" w:pos="6236"/>
              <w:tab w:val="left" w:pos="6803"/>
            </w:tabs>
            <w:autoSpaceDE w:val="0"/>
            <w:autoSpaceDN w:val="0"/>
            <w:adjustRightInd w:val="0"/>
            <w:spacing w:after="0" w:line="240" w:lineRule="auto"/>
            <w:rPr>
              <w:rFonts w:ascii="Eurostile" w:hAnsi="Eurostile" w:cs="Helvetica"/>
              <w:sz w:val="22"/>
              <w:szCs w:val="22"/>
              <w:lang w:val="en-US"/>
            </w:rPr>
          </w:pPr>
          <w:r>
            <w:rPr>
              <w:rFonts w:ascii="Helvetica-Bold" w:hAnsi="Helvetica-Bold" w:cs="Helvetica-Bold"/>
              <w:b/>
              <w:bCs/>
              <w:sz w:val="22"/>
              <w:szCs w:val="22"/>
              <w:lang w:val="en-US"/>
            </w:rPr>
            <w:t xml:space="preserve">  </w:t>
          </w:r>
          <w:r w:rsidRPr="00191423">
            <w:rPr>
              <w:rFonts w:ascii="Eurostile" w:hAnsi="Eurostile" w:cs="Helvetica-Bold"/>
              <w:b/>
              <w:bCs/>
              <w:sz w:val="22"/>
              <w:szCs w:val="22"/>
              <w:lang w:val="en-US"/>
            </w:rPr>
            <w:t>Facebook</w:t>
          </w:r>
          <w:r w:rsidRPr="00191423">
            <w:rPr>
              <w:rFonts w:ascii="Eurostile" w:hAnsi="Eurostile" w:cs="Helvetica"/>
              <w:sz w:val="22"/>
              <w:szCs w:val="22"/>
              <w:lang w:val="en-US"/>
            </w:rPr>
            <w:t xml:space="preserve">: </w:t>
          </w:r>
          <w:r w:rsidR="009D395D" w:rsidRPr="00191423">
            <w:rPr>
              <w:rFonts w:ascii="Eurostile" w:hAnsi="Eurostile" w:cs="Helvetica"/>
              <w:sz w:val="22"/>
              <w:szCs w:val="22"/>
              <w:lang w:val="en-US"/>
            </w:rPr>
            <w:t>https://www.facebook.com/IFBB-Valencia-108686787330176</w:t>
          </w:r>
        </w:p>
        <w:p w14:paraId="58ABF562" w14:textId="459BC639" w:rsidR="0065560D" w:rsidRPr="00191423" w:rsidRDefault="0065560D" w:rsidP="0065560D">
          <w:pPr>
            <w:widowControl w:val="0"/>
            <w:tabs>
              <w:tab w:val="left" w:pos="566"/>
              <w:tab w:val="left" w:pos="1133"/>
              <w:tab w:val="left" w:pos="1700"/>
              <w:tab w:val="left" w:pos="2267"/>
              <w:tab w:val="left" w:pos="2834"/>
              <w:tab w:val="left" w:pos="3401"/>
              <w:tab w:val="left" w:pos="3968"/>
              <w:tab w:val="left" w:pos="4535"/>
              <w:tab w:val="left" w:pos="5102"/>
              <w:tab w:val="left" w:pos="5669"/>
              <w:tab w:val="left" w:pos="6236"/>
              <w:tab w:val="left" w:pos="6803"/>
            </w:tabs>
            <w:autoSpaceDE w:val="0"/>
            <w:autoSpaceDN w:val="0"/>
            <w:adjustRightInd w:val="0"/>
            <w:spacing w:after="0" w:line="240" w:lineRule="auto"/>
            <w:rPr>
              <w:rFonts w:ascii="Eurostile" w:hAnsi="Eurostile" w:cs="Helvetica"/>
              <w:sz w:val="22"/>
              <w:szCs w:val="22"/>
              <w:lang w:val="en-US"/>
            </w:rPr>
          </w:pPr>
          <w:r w:rsidRPr="00191423">
            <w:rPr>
              <w:rFonts w:ascii="Eurostile" w:hAnsi="Eurostile" w:cs="Helvetica-Bold"/>
              <w:b/>
              <w:bCs/>
              <w:sz w:val="22"/>
              <w:szCs w:val="22"/>
              <w:lang w:val="en-US"/>
            </w:rPr>
            <w:t xml:space="preserve">  Instagram</w:t>
          </w:r>
          <w:r w:rsidRPr="00191423">
            <w:rPr>
              <w:rFonts w:ascii="Eurostile" w:hAnsi="Eurostile" w:cs="Helvetica"/>
              <w:sz w:val="22"/>
              <w:szCs w:val="22"/>
              <w:lang w:val="en-US"/>
            </w:rPr>
            <w:t>: https://instagram.com/ifbb_valencia/</w:t>
          </w:r>
        </w:p>
        <w:p w14:paraId="57F199BA" w14:textId="7DF8DE70" w:rsidR="0065560D" w:rsidRPr="00191423" w:rsidRDefault="0065560D" w:rsidP="0065560D">
          <w:pPr>
            <w:widowControl w:val="0"/>
            <w:tabs>
              <w:tab w:val="left" w:pos="566"/>
              <w:tab w:val="left" w:pos="1133"/>
              <w:tab w:val="left" w:pos="1700"/>
              <w:tab w:val="left" w:pos="2267"/>
              <w:tab w:val="left" w:pos="2834"/>
              <w:tab w:val="left" w:pos="3401"/>
              <w:tab w:val="left" w:pos="3968"/>
              <w:tab w:val="left" w:pos="4535"/>
              <w:tab w:val="left" w:pos="5102"/>
              <w:tab w:val="left" w:pos="5669"/>
              <w:tab w:val="left" w:pos="6236"/>
              <w:tab w:val="left" w:pos="6803"/>
            </w:tabs>
            <w:autoSpaceDE w:val="0"/>
            <w:autoSpaceDN w:val="0"/>
            <w:adjustRightInd w:val="0"/>
            <w:spacing w:after="0" w:line="240" w:lineRule="auto"/>
            <w:rPr>
              <w:rFonts w:ascii="Eurostile" w:hAnsi="Eurostile" w:cs="Helvetica"/>
              <w:sz w:val="22"/>
              <w:szCs w:val="22"/>
            </w:rPr>
          </w:pPr>
          <w:r w:rsidRPr="00191423">
            <w:rPr>
              <w:rFonts w:ascii="Eurostile" w:hAnsi="Eurostile" w:cs="Helvetica-Bold"/>
              <w:b/>
              <w:bCs/>
              <w:sz w:val="22"/>
              <w:szCs w:val="22"/>
              <w:lang w:val="en-US"/>
            </w:rPr>
            <w:t xml:space="preserve">  </w:t>
          </w:r>
          <w:r w:rsidRPr="00191423">
            <w:rPr>
              <w:rFonts w:ascii="Eurostile" w:hAnsi="Eurostile" w:cs="Helvetica-Bold"/>
              <w:b/>
              <w:bCs/>
              <w:sz w:val="22"/>
              <w:szCs w:val="22"/>
            </w:rPr>
            <w:t>Telegram</w:t>
          </w:r>
          <w:r w:rsidRPr="00191423">
            <w:rPr>
              <w:rFonts w:ascii="Eurostile" w:hAnsi="Eurostile" w:cs="Helvetica"/>
              <w:sz w:val="22"/>
              <w:szCs w:val="22"/>
            </w:rPr>
            <w:t>: https://t.me/ifbbvalencia</w:t>
          </w:r>
        </w:p>
        <w:p w14:paraId="6C11B51A" w14:textId="5A869DA9" w:rsidR="0065560D" w:rsidRPr="00626F0F" w:rsidRDefault="0065560D" w:rsidP="00637200">
          <w:pPr>
            <w:pStyle w:val="Piedepgina"/>
            <w:rPr>
              <w:sz w:val="40"/>
              <w:szCs w:val="40"/>
            </w:rPr>
          </w:pPr>
        </w:p>
      </w:tc>
      <w:tc>
        <w:tcPr>
          <w:tcW w:w="3799" w:type="dxa"/>
          <w:shd w:val="clear" w:color="auto" w:fill="FFFFFF" w:themeFill="background1"/>
          <w:vAlign w:val="center"/>
        </w:tcPr>
        <w:p w14:paraId="7E5DA632" w14:textId="67AEB8ED" w:rsidR="00311D4F" w:rsidRPr="00311D4F" w:rsidRDefault="00626F0F" w:rsidP="00094936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34F95868" wp14:editId="0352B943">
                <wp:extent cx="971550" cy="900304"/>
                <wp:effectExtent l="0" t="0" r="0" b="0"/>
                <wp:docPr id="3" name="Imagen 3" descr="Un dibujo animado con letras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Un dibujo animado con letras&#10;&#10;Descripción generada automáticamente con confianza baj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9198" cy="907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9B57D0" w14:textId="77777777" w:rsidR="006145D8" w:rsidRDefault="006145D8" w:rsidP="00094936">
    <w:pPr>
      <w:pStyle w:val="Ttulo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ECBAF" w14:textId="77777777" w:rsidR="00191423" w:rsidRDefault="001914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5DDBA" w14:textId="77777777" w:rsidR="00F17502" w:rsidRDefault="00F17502" w:rsidP="000172E5">
      <w:pPr>
        <w:spacing w:after="0" w:line="240" w:lineRule="auto"/>
      </w:pPr>
      <w:r>
        <w:separator/>
      </w:r>
    </w:p>
  </w:footnote>
  <w:footnote w:type="continuationSeparator" w:id="0">
    <w:p w14:paraId="033BB397" w14:textId="77777777" w:rsidR="00F17502" w:rsidRDefault="00F1750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8EC85" w14:textId="77777777" w:rsidR="00191423" w:rsidRDefault="001914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59" w:type="dxa"/>
      <w:shd w:val="clear" w:color="auto" w:fill="000000" w:themeFill="text1"/>
      <w:tblLook w:val="04A0" w:firstRow="1" w:lastRow="0" w:firstColumn="1" w:lastColumn="0" w:noHBand="0" w:noVBand="1"/>
    </w:tblPr>
    <w:tblGrid>
      <w:gridCol w:w="1555"/>
      <w:gridCol w:w="8804"/>
    </w:tblGrid>
    <w:tr w:rsidR="00F17502" w:rsidRPr="00637200" w14:paraId="32087142" w14:textId="77777777" w:rsidTr="0065560D">
      <w:trPr>
        <w:trHeight w:val="1220"/>
      </w:trPr>
      <w:tc>
        <w:tcPr>
          <w:tcW w:w="1555" w:type="dxa"/>
          <w:shd w:val="clear" w:color="auto" w:fill="000000" w:themeFill="text1"/>
          <w:vAlign w:val="center"/>
        </w:tcPr>
        <w:p w14:paraId="633E3D15" w14:textId="75815135" w:rsidR="00B337A2" w:rsidRPr="00637200" w:rsidRDefault="00F17502" w:rsidP="00637200">
          <w:pPr>
            <w:pStyle w:val="Encabezado"/>
          </w:pPr>
          <w:r>
            <w:rPr>
              <w:noProof/>
            </w:rPr>
            <w:drawing>
              <wp:inline distT="0" distB="0" distL="0" distR="0" wp14:anchorId="7D154D25" wp14:editId="3521DA5C">
                <wp:extent cx="723900" cy="670815"/>
                <wp:effectExtent l="0" t="0" r="0" b="0"/>
                <wp:docPr id="2" name="Imagen 2" descr="Un dibujo animado con letras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dibujo animado con letras&#10;&#10;Descripción generada automáticamente con confianza baj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998" cy="69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04" w:type="dxa"/>
          <w:shd w:val="clear" w:color="auto" w:fill="000000" w:themeFill="text1"/>
          <w:vAlign w:val="center"/>
        </w:tcPr>
        <w:p w14:paraId="3BA3B7C3" w14:textId="77777777" w:rsidR="00B337A2" w:rsidRPr="00B75128" w:rsidRDefault="00F17502" w:rsidP="00637200">
          <w:pPr>
            <w:pStyle w:val="Encabezado"/>
            <w:rPr>
              <w:rFonts w:ascii="Eurostile" w:hAnsi="Eurostile" w:cs="Aharoni"/>
              <w:color w:val="FFFFFF" w:themeColor="background1"/>
              <w:sz w:val="40"/>
              <w:szCs w:val="40"/>
            </w:rPr>
          </w:pPr>
          <w:r w:rsidRPr="00B75128">
            <w:rPr>
              <w:rFonts w:ascii="Eurostile" w:hAnsi="Eurostile" w:cs="Aharoni"/>
              <w:color w:val="FFFFFF" w:themeColor="background1"/>
              <w:sz w:val="40"/>
              <w:szCs w:val="40"/>
            </w:rPr>
            <w:t>Formulario de solicitud de licencia</w:t>
          </w:r>
        </w:p>
        <w:p w14:paraId="65BA2ACA" w14:textId="7D2AD0C2" w:rsidR="00F17502" w:rsidRPr="00B75128" w:rsidRDefault="00F17502" w:rsidP="00637200">
          <w:pPr>
            <w:pStyle w:val="Encabezado"/>
            <w:rPr>
              <w:rFonts w:ascii="Eurostile" w:hAnsi="Eurostile" w:cs="Aharoni"/>
              <w:color w:val="FFFFFF" w:themeColor="background1"/>
              <w:sz w:val="28"/>
              <w:szCs w:val="28"/>
            </w:rPr>
          </w:pPr>
          <w:r w:rsidRPr="00B75128">
            <w:rPr>
              <w:rFonts w:ascii="Eurostile" w:hAnsi="Eurostile" w:cs="Aharoni"/>
              <w:color w:val="FFFFFF" w:themeColor="background1"/>
              <w:sz w:val="28"/>
              <w:szCs w:val="28"/>
            </w:rPr>
            <w:t>IFBB VALENCIA</w:t>
          </w:r>
        </w:p>
      </w:tc>
    </w:tr>
  </w:tbl>
  <w:p w14:paraId="08EDBDB5" w14:textId="77777777" w:rsidR="000172E5" w:rsidRPr="00311D4F" w:rsidRDefault="000172E5" w:rsidP="00311D4F">
    <w:pPr>
      <w:pStyle w:val="Sinespaci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B45CD" w14:textId="77777777" w:rsidR="00191423" w:rsidRDefault="001914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502"/>
    <w:rsid w:val="000172E5"/>
    <w:rsid w:val="00052382"/>
    <w:rsid w:val="0006568A"/>
    <w:rsid w:val="00076F0F"/>
    <w:rsid w:val="00084253"/>
    <w:rsid w:val="00094936"/>
    <w:rsid w:val="000D1F49"/>
    <w:rsid w:val="001706EF"/>
    <w:rsid w:val="001727CA"/>
    <w:rsid w:val="001800AB"/>
    <w:rsid w:val="00191423"/>
    <w:rsid w:val="002C56E6"/>
    <w:rsid w:val="00311D4F"/>
    <w:rsid w:val="0034390E"/>
    <w:rsid w:val="00344849"/>
    <w:rsid w:val="00361E11"/>
    <w:rsid w:val="003769BA"/>
    <w:rsid w:val="00380BC3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26F0F"/>
    <w:rsid w:val="00637200"/>
    <w:rsid w:val="0063739C"/>
    <w:rsid w:val="0065560D"/>
    <w:rsid w:val="00670787"/>
    <w:rsid w:val="00690308"/>
    <w:rsid w:val="006B7B8A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D395D"/>
    <w:rsid w:val="009F619A"/>
    <w:rsid w:val="009F6DDE"/>
    <w:rsid w:val="00A12CBC"/>
    <w:rsid w:val="00A370A8"/>
    <w:rsid w:val="00AD2E1E"/>
    <w:rsid w:val="00B337A2"/>
    <w:rsid w:val="00B75128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5627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17502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DACD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ba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61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2021-04-22T08:25:00Z</dcterms:created>
  <dcterms:modified xsi:type="dcterms:W3CDTF">2021-04-24T18:35:00Z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